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583E" w14:textId="77777777" w:rsidR="0015513C" w:rsidRPr="001754DB" w:rsidRDefault="0015513C">
      <w:pPr>
        <w:rPr>
          <w:rFonts w:ascii="New Atten Round ExtraBold" w:hAnsi="New Atten Round ExtraBold" w:cs="Arial"/>
          <w:sz w:val="22"/>
          <w:szCs w:val="22"/>
        </w:rPr>
      </w:pPr>
    </w:p>
    <w:p w14:paraId="3EDB2534" w14:textId="77777777" w:rsidR="0015513C" w:rsidRPr="001754DB" w:rsidRDefault="0015513C" w:rsidP="004B6ABE">
      <w:pPr>
        <w:jc w:val="center"/>
        <w:rPr>
          <w:rFonts w:ascii="New Atten Round ExtraBold" w:hAnsi="New Atten Round ExtraBold"/>
          <w:b/>
          <w:sz w:val="32"/>
        </w:rPr>
      </w:pPr>
      <w:r w:rsidRPr="001754DB">
        <w:rPr>
          <w:rFonts w:ascii="New Atten Round ExtraBold" w:hAnsi="New Atten Round ExtraBold"/>
          <w:b/>
          <w:sz w:val="32"/>
        </w:rPr>
        <w:t>Application Form</w:t>
      </w:r>
    </w:p>
    <w:p w14:paraId="782F1E32" w14:textId="77777777" w:rsidR="0015513C" w:rsidRPr="001754DB" w:rsidRDefault="0015513C" w:rsidP="0015513C">
      <w:pPr>
        <w:rPr>
          <w:rFonts w:ascii="New Atten Round ExtraBold" w:hAnsi="New Atten Round ExtraBold"/>
        </w:rPr>
      </w:pPr>
    </w:p>
    <w:p w14:paraId="42A649FE" w14:textId="77777777" w:rsidR="0015513C" w:rsidRPr="001754DB" w:rsidRDefault="0015513C" w:rsidP="0015513C">
      <w:pPr>
        <w:rPr>
          <w:rFonts w:ascii="New Atten Round ExtraBold" w:hAnsi="New Atten Round ExtraBold"/>
        </w:rPr>
      </w:pPr>
    </w:p>
    <w:tbl>
      <w:tblPr>
        <w:tblW w:w="8522" w:type="dxa"/>
        <w:tblLook w:val="0000" w:firstRow="0" w:lastRow="0" w:firstColumn="0" w:lastColumn="0" w:noHBand="0" w:noVBand="0"/>
      </w:tblPr>
      <w:tblGrid>
        <w:gridCol w:w="8585"/>
      </w:tblGrid>
      <w:tr w:rsidR="00B0040A" w:rsidRPr="001754DB" w14:paraId="54BDFC7A" w14:textId="77777777" w:rsidTr="00A00B8E">
        <w:tc>
          <w:tcPr>
            <w:tcW w:w="844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8"/>
              <w:gridCol w:w="7371"/>
            </w:tblGrid>
            <w:tr w:rsidR="00A00B8E" w:rsidRPr="001754DB" w14:paraId="28A8C3F5" w14:textId="77777777" w:rsidTr="007D6A58">
              <w:tc>
                <w:tcPr>
                  <w:tcW w:w="988" w:type="dxa"/>
                </w:tcPr>
                <w:p w14:paraId="0071696C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Post:</w:t>
                  </w:r>
                </w:p>
              </w:tc>
              <w:tc>
                <w:tcPr>
                  <w:tcW w:w="7371" w:type="dxa"/>
                </w:tcPr>
                <w:p w14:paraId="19E6070A" w14:textId="38182CC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6D724B41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67570D87" w14:textId="77777777" w:rsidTr="00A00B8E">
        <w:tc>
          <w:tcPr>
            <w:tcW w:w="8522" w:type="dxa"/>
          </w:tcPr>
          <w:p w14:paraId="178BC025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00BC5F45" w14:textId="77777777" w:rsidTr="00A00B8E">
        <w:tc>
          <w:tcPr>
            <w:tcW w:w="844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5670"/>
            </w:tblGrid>
            <w:tr w:rsidR="00A00B8E" w:rsidRPr="001754DB" w14:paraId="74D9E5BA" w14:textId="77777777" w:rsidTr="007D6A58">
              <w:tc>
                <w:tcPr>
                  <w:tcW w:w="2689" w:type="dxa"/>
                </w:tcPr>
                <w:p w14:paraId="11AED5D4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proofErr w:type="gramStart"/>
                  <w:r w:rsidRPr="001754DB">
                    <w:rPr>
                      <w:rFonts w:ascii="New Atten Round ExtraBold" w:hAnsi="New Atten Round ExtraBold"/>
                      <w:b/>
                    </w:rPr>
                    <w:t>Warmworks  Reference</w:t>
                  </w:r>
                  <w:proofErr w:type="gramEnd"/>
                  <w:r w:rsidRPr="001754DB">
                    <w:rPr>
                      <w:rFonts w:ascii="New Atten Round ExtraBold" w:hAnsi="New Atten Round ExtraBold"/>
                      <w:b/>
                    </w:rPr>
                    <w:t>:</w:t>
                  </w:r>
                </w:p>
              </w:tc>
              <w:tc>
                <w:tcPr>
                  <w:tcW w:w="5670" w:type="dxa"/>
                </w:tcPr>
                <w:p w14:paraId="7B4DDB10" w14:textId="075FE8B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664F0695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63C10DC8" w14:textId="77777777" w:rsidTr="00A00B8E">
        <w:tc>
          <w:tcPr>
            <w:tcW w:w="8522" w:type="dxa"/>
          </w:tcPr>
          <w:p w14:paraId="559F8513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1CBF97FF" w14:textId="77777777" w:rsidTr="00A00B8E">
        <w:tc>
          <w:tcPr>
            <w:tcW w:w="844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6521"/>
            </w:tblGrid>
            <w:tr w:rsidR="00A00B8E" w:rsidRPr="001754DB" w14:paraId="338002C1" w14:textId="77777777" w:rsidTr="007D6A58">
              <w:tc>
                <w:tcPr>
                  <w:tcW w:w="1838" w:type="dxa"/>
                </w:tcPr>
                <w:p w14:paraId="003A9BD5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Closing Date:</w:t>
                  </w:r>
                </w:p>
              </w:tc>
              <w:tc>
                <w:tcPr>
                  <w:tcW w:w="6521" w:type="dxa"/>
                </w:tcPr>
                <w:p w14:paraId="6378FC9D" w14:textId="3299D306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50F687AB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30DC696D" w14:textId="77777777" w:rsidTr="00A00B8E">
        <w:tc>
          <w:tcPr>
            <w:tcW w:w="8522" w:type="dxa"/>
          </w:tcPr>
          <w:p w14:paraId="7D36C230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088"/>
            </w:tblGrid>
            <w:tr w:rsidR="00A00B8E" w:rsidRPr="001754DB" w14:paraId="64876521" w14:textId="77777777" w:rsidTr="007D6A58">
              <w:tc>
                <w:tcPr>
                  <w:tcW w:w="1271" w:type="dxa"/>
                </w:tcPr>
                <w:p w14:paraId="38C4A040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Name:</w:t>
                  </w:r>
                </w:p>
              </w:tc>
              <w:tc>
                <w:tcPr>
                  <w:tcW w:w="7088" w:type="dxa"/>
                </w:tcPr>
                <w:p w14:paraId="6A4497FB" w14:textId="072B8F61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393F80E0" w14:textId="77777777" w:rsidR="00A00B8E" w:rsidRPr="001754DB" w:rsidRDefault="00A00B8E" w:rsidP="00030BE5">
            <w:pPr>
              <w:rPr>
                <w:rFonts w:ascii="New Atten Round ExtraBold" w:hAnsi="New Atten Round ExtraBold"/>
                <w:b/>
              </w:rPr>
            </w:pPr>
          </w:p>
          <w:p w14:paraId="543FDBB4" w14:textId="77777777" w:rsidR="00A00B8E" w:rsidRPr="001754DB" w:rsidRDefault="00A00B8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6193DAED" w14:textId="77777777" w:rsidTr="00A00B8E">
        <w:tc>
          <w:tcPr>
            <w:tcW w:w="844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088"/>
            </w:tblGrid>
            <w:tr w:rsidR="00B0040A" w:rsidRPr="001754DB" w14:paraId="6E785237" w14:textId="77777777" w:rsidTr="007D6A58">
              <w:tc>
                <w:tcPr>
                  <w:tcW w:w="1271" w:type="dxa"/>
                </w:tcPr>
                <w:p w14:paraId="12C536B1" w14:textId="77777777" w:rsidR="00B0040A" w:rsidRPr="001754DB" w:rsidRDefault="00B0040A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Address</w:t>
                  </w:r>
                </w:p>
              </w:tc>
              <w:tc>
                <w:tcPr>
                  <w:tcW w:w="7088" w:type="dxa"/>
                </w:tcPr>
                <w:p w14:paraId="32CFF1B4" w14:textId="2FB540BC" w:rsidR="00B0040A" w:rsidRPr="001754DB" w:rsidRDefault="00B0040A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  <w:tr w:rsidR="00A00B8E" w:rsidRPr="001754DB" w14:paraId="359A7EB5" w14:textId="77777777" w:rsidTr="007D6A58">
              <w:tc>
                <w:tcPr>
                  <w:tcW w:w="1271" w:type="dxa"/>
                </w:tcPr>
                <w:p w14:paraId="18F7014B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  <w:tc>
                <w:tcPr>
                  <w:tcW w:w="7088" w:type="dxa"/>
                </w:tcPr>
                <w:p w14:paraId="56F950B8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  <w:tr w:rsidR="005C7FDF" w:rsidRPr="001754DB" w14:paraId="64E3D87E" w14:textId="77777777" w:rsidTr="007D6A58">
              <w:tc>
                <w:tcPr>
                  <w:tcW w:w="1271" w:type="dxa"/>
                </w:tcPr>
                <w:p w14:paraId="02FBB3C2" w14:textId="77777777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  <w:tc>
                <w:tcPr>
                  <w:tcW w:w="7088" w:type="dxa"/>
                </w:tcPr>
                <w:p w14:paraId="0D2BD054" w14:textId="77777777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  <w:tr w:rsidR="005C7FDF" w:rsidRPr="001754DB" w14:paraId="53F9C4C0" w14:textId="77777777" w:rsidTr="007D6A58">
              <w:tc>
                <w:tcPr>
                  <w:tcW w:w="1271" w:type="dxa"/>
                </w:tcPr>
                <w:p w14:paraId="13F55087" w14:textId="77777777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  <w:tc>
                <w:tcPr>
                  <w:tcW w:w="7088" w:type="dxa"/>
                </w:tcPr>
                <w:p w14:paraId="451F11C6" w14:textId="77777777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  <w:tr w:rsidR="005C7FDF" w:rsidRPr="001754DB" w14:paraId="39A1D21D" w14:textId="77777777" w:rsidTr="007D6A58">
              <w:tc>
                <w:tcPr>
                  <w:tcW w:w="1271" w:type="dxa"/>
                </w:tcPr>
                <w:p w14:paraId="2FFDE234" w14:textId="77777777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Postcode</w:t>
                  </w:r>
                </w:p>
              </w:tc>
              <w:tc>
                <w:tcPr>
                  <w:tcW w:w="7088" w:type="dxa"/>
                </w:tcPr>
                <w:p w14:paraId="39DBA04F" w14:textId="1480C8FF" w:rsidR="005C7FDF" w:rsidRPr="001754DB" w:rsidRDefault="005C7FDF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10066D18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19C8C01D" w14:textId="77777777" w:rsidTr="00A00B8E">
        <w:tc>
          <w:tcPr>
            <w:tcW w:w="8522" w:type="dxa"/>
          </w:tcPr>
          <w:p w14:paraId="0042B28F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62638B65" w14:textId="77777777" w:rsidTr="00A00B8E">
        <w:tc>
          <w:tcPr>
            <w:tcW w:w="847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5670"/>
            </w:tblGrid>
            <w:tr w:rsidR="00A00B8E" w:rsidRPr="001754DB" w14:paraId="0D013D56" w14:textId="77777777" w:rsidTr="007D6A58">
              <w:tc>
                <w:tcPr>
                  <w:tcW w:w="2689" w:type="dxa"/>
                </w:tcPr>
                <w:p w14:paraId="457ED9CD" w14:textId="77777777" w:rsidR="00A00B8E" w:rsidRPr="001754DB" w:rsidRDefault="00A00B8E" w:rsidP="00A00B8E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 xml:space="preserve">Telephone Number: </w:t>
                  </w:r>
                </w:p>
              </w:tc>
              <w:tc>
                <w:tcPr>
                  <w:tcW w:w="5670" w:type="dxa"/>
                </w:tcPr>
                <w:p w14:paraId="2E765756" w14:textId="1271AA04" w:rsidR="00A00B8E" w:rsidRPr="001754DB" w:rsidRDefault="00A00B8E" w:rsidP="00A00B8E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039ABD79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0FB1541D" w14:textId="77777777" w:rsidTr="00A00B8E">
        <w:tc>
          <w:tcPr>
            <w:tcW w:w="8522" w:type="dxa"/>
          </w:tcPr>
          <w:p w14:paraId="1FE783A0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5835A935" w14:textId="77777777" w:rsidTr="00A00B8E">
        <w:tc>
          <w:tcPr>
            <w:tcW w:w="8473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4678"/>
            </w:tblGrid>
            <w:tr w:rsidR="00A00B8E" w:rsidRPr="001754DB" w14:paraId="0FDEBC95" w14:textId="77777777" w:rsidTr="007D6A58">
              <w:tc>
                <w:tcPr>
                  <w:tcW w:w="3681" w:type="dxa"/>
                </w:tcPr>
                <w:p w14:paraId="20F49ED9" w14:textId="77777777" w:rsidR="00A00B8E" w:rsidRPr="001754DB" w:rsidRDefault="00A00B8E" w:rsidP="00A00B8E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Telephone Number (alternative)</w:t>
                  </w:r>
                </w:p>
              </w:tc>
              <w:tc>
                <w:tcPr>
                  <w:tcW w:w="4678" w:type="dxa"/>
                </w:tcPr>
                <w:p w14:paraId="637EBB27" w14:textId="77777777" w:rsidR="00A00B8E" w:rsidRPr="001754DB" w:rsidRDefault="00A00B8E" w:rsidP="00A00B8E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6EF56BCE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48B2365C" w14:textId="77777777" w:rsidTr="00A00B8E">
        <w:tc>
          <w:tcPr>
            <w:tcW w:w="8522" w:type="dxa"/>
          </w:tcPr>
          <w:p w14:paraId="1DA93B56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4678"/>
            </w:tblGrid>
            <w:tr w:rsidR="00A00B8E" w:rsidRPr="001754DB" w14:paraId="4A8CEA7C" w14:textId="77777777" w:rsidTr="007D6A58">
              <w:tc>
                <w:tcPr>
                  <w:tcW w:w="3681" w:type="dxa"/>
                </w:tcPr>
                <w:p w14:paraId="005606FF" w14:textId="77777777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How did you hear about the role?</w:t>
                  </w:r>
                </w:p>
              </w:tc>
              <w:tc>
                <w:tcPr>
                  <w:tcW w:w="4678" w:type="dxa"/>
                </w:tcPr>
                <w:p w14:paraId="7F571350" w14:textId="27FBA4DF" w:rsidR="00A00B8E" w:rsidRPr="001754DB" w:rsidRDefault="00A00B8E" w:rsidP="00030BE5">
                  <w:pPr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1B0C7A08" w14:textId="77777777" w:rsidR="00A00B8E" w:rsidRPr="001754DB" w:rsidRDefault="00A00B8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571400C5" w14:textId="77777777" w:rsidTr="00A00B8E">
        <w:tc>
          <w:tcPr>
            <w:tcW w:w="8473" w:type="dxa"/>
          </w:tcPr>
          <w:p w14:paraId="77DC3CC3" w14:textId="77777777" w:rsidR="00B0040A" w:rsidRPr="001754DB" w:rsidRDefault="00B0040A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B0040A" w:rsidRPr="001754DB" w14:paraId="484DCE85" w14:textId="77777777" w:rsidTr="00A00B8E">
        <w:tblPrEx>
          <w:tblLook w:val="01E0" w:firstRow="1" w:lastRow="1" w:firstColumn="1" w:lastColumn="1" w:noHBand="0" w:noVBand="0"/>
        </w:tblPrEx>
        <w:tc>
          <w:tcPr>
            <w:tcW w:w="3684" w:type="dxa"/>
          </w:tcPr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9"/>
              <w:gridCol w:w="6590"/>
            </w:tblGrid>
            <w:tr w:rsidR="00A00B8E" w:rsidRPr="001754DB" w14:paraId="1D951142" w14:textId="77777777" w:rsidTr="007D6A58">
              <w:tc>
                <w:tcPr>
                  <w:tcW w:w="1769" w:type="dxa"/>
                </w:tcPr>
                <w:p w14:paraId="356E700A" w14:textId="77777777" w:rsidR="00A00B8E" w:rsidRPr="001754DB" w:rsidRDefault="00A00B8E" w:rsidP="007D6A58">
                  <w:pPr>
                    <w:tabs>
                      <w:tab w:val="left" w:pos="3870"/>
                      <w:tab w:val="left" w:pos="8370"/>
                    </w:tabs>
                    <w:rPr>
                      <w:rFonts w:ascii="New Atten Round ExtraBold" w:hAnsi="New Atten Round ExtraBold"/>
                      <w:b/>
                    </w:rPr>
                  </w:pPr>
                  <w:r w:rsidRPr="001754DB">
                    <w:rPr>
                      <w:rFonts w:ascii="New Atten Round ExtraBold" w:hAnsi="New Atten Round ExtraBold"/>
                      <w:b/>
                    </w:rPr>
                    <w:t>Email Address:</w:t>
                  </w:r>
                </w:p>
              </w:tc>
              <w:tc>
                <w:tcPr>
                  <w:tcW w:w="6590" w:type="dxa"/>
                </w:tcPr>
                <w:p w14:paraId="68CD0DBE" w14:textId="7BF0C178" w:rsidR="00A00B8E" w:rsidRPr="001754DB" w:rsidRDefault="00A00B8E" w:rsidP="007D6A58">
                  <w:pPr>
                    <w:tabs>
                      <w:tab w:val="left" w:pos="3870"/>
                      <w:tab w:val="left" w:pos="8370"/>
                    </w:tabs>
                    <w:rPr>
                      <w:rFonts w:ascii="New Atten Round ExtraBold" w:hAnsi="New Atten Round ExtraBold"/>
                      <w:b/>
                    </w:rPr>
                  </w:pPr>
                </w:p>
              </w:tc>
            </w:tr>
          </w:tbl>
          <w:p w14:paraId="7AC3E5A4" w14:textId="77777777" w:rsidR="00B0040A" w:rsidRPr="001754DB" w:rsidRDefault="00B0040A" w:rsidP="00030BE5">
            <w:pPr>
              <w:tabs>
                <w:tab w:val="left" w:pos="3870"/>
                <w:tab w:val="left" w:pos="8370"/>
              </w:tabs>
              <w:rPr>
                <w:rFonts w:ascii="New Atten Round ExtraBold" w:hAnsi="New Atten Round ExtraBold"/>
                <w:b/>
              </w:rPr>
            </w:pPr>
          </w:p>
        </w:tc>
      </w:tr>
      <w:tr w:rsidR="0015513C" w:rsidRPr="001754DB" w14:paraId="3E285B90" w14:textId="77777777" w:rsidTr="00A00B8E">
        <w:tblPrEx>
          <w:tblLook w:val="01E0" w:firstRow="1" w:lastRow="1" w:firstColumn="1" w:lastColumn="1" w:noHBand="0" w:noVBand="0"/>
        </w:tblPrEx>
        <w:tc>
          <w:tcPr>
            <w:tcW w:w="8522" w:type="dxa"/>
          </w:tcPr>
          <w:p w14:paraId="6BF8AD97" w14:textId="77777777" w:rsidR="0015513C" w:rsidRPr="001754DB" w:rsidRDefault="0015513C" w:rsidP="00030BE5">
            <w:pPr>
              <w:tabs>
                <w:tab w:val="left" w:pos="3870"/>
                <w:tab w:val="left" w:pos="8370"/>
              </w:tabs>
              <w:rPr>
                <w:rFonts w:ascii="New Atten Round ExtraBold" w:hAnsi="New Atten Round ExtraBold"/>
                <w:sz w:val="22"/>
              </w:rPr>
            </w:pPr>
          </w:p>
        </w:tc>
      </w:tr>
    </w:tbl>
    <w:p w14:paraId="2D4D77C2" w14:textId="77777777" w:rsidR="0015513C" w:rsidRPr="001754DB" w:rsidRDefault="0015513C" w:rsidP="0015513C">
      <w:pPr>
        <w:tabs>
          <w:tab w:val="left" w:pos="3870"/>
          <w:tab w:val="left" w:pos="8370"/>
        </w:tabs>
        <w:rPr>
          <w:rFonts w:ascii="New Atten Round ExtraBold" w:hAnsi="New Atten Round ExtraBold"/>
          <w:sz w:val="22"/>
        </w:rPr>
      </w:pPr>
    </w:p>
    <w:p w14:paraId="0FF81C28" w14:textId="47E4DE56" w:rsidR="0015513C" w:rsidRPr="001754DB" w:rsidRDefault="0015513C" w:rsidP="0015513C">
      <w:pPr>
        <w:rPr>
          <w:rFonts w:ascii="New Atten Round ExtraBold" w:hAnsi="New Atten Round ExtraBold" w:cs="Arial"/>
          <w:b/>
          <w:bCs/>
        </w:rPr>
      </w:pPr>
      <w:r w:rsidRPr="001754DB">
        <w:rPr>
          <w:rFonts w:ascii="New Atten Round ExtraBold" w:hAnsi="New Atten Round ExtraBold" w:cs="Arial"/>
          <w:b/>
          <w:bCs/>
        </w:rPr>
        <w:t xml:space="preserve">Please confirm your right to work in the UK </w:t>
      </w:r>
      <w:r w:rsidRPr="001754DB">
        <w:rPr>
          <w:rFonts w:ascii="New Atten Round ExtraBold" w:hAnsi="New Atten Round ExtraBold" w:cs="Arial"/>
          <w:b/>
          <w:bCs/>
        </w:rPr>
        <w:tab/>
      </w:r>
      <w:r w:rsidRPr="001754DB">
        <w:rPr>
          <w:rFonts w:ascii="New Atten Round ExtraBold" w:hAnsi="New Atten Round ExtraBold" w:cs="Arial"/>
          <w:b/>
          <w:bCs/>
        </w:rPr>
        <w:tab/>
      </w:r>
    </w:p>
    <w:p w14:paraId="3C5CD35E" w14:textId="77777777" w:rsidR="004B6ABE" w:rsidRPr="001754DB" w:rsidRDefault="004B6ABE" w:rsidP="0015513C">
      <w:pPr>
        <w:rPr>
          <w:rFonts w:ascii="New Atten Round ExtraBold" w:hAnsi="New Atten Round ExtraBold"/>
          <w:b/>
        </w:rPr>
      </w:pPr>
    </w:p>
    <w:p w14:paraId="502596C3" w14:textId="77777777" w:rsidR="0015513C" w:rsidRPr="001754DB" w:rsidRDefault="0015513C" w:rsidP="0015513C">
      <w:pPr>
        <w:rPr>
          <w:rFonts w:ascii="New Atten Round ExtraBold" w:hAnsi="New Atten Round ExtraBold"/>
        </w:rPr>
      </w:pPr>
      <w:r w:rsidRPr="001754DB">
        <w:rPr>
          <w:rFonts w:ascii="New Atten Round ExtraBold" w:hAnsi="New Atten Round ExtraBold"/>
          <w:b/>
        </w:rPr>
        <w:t>DECLARATION</w:t>
      </w:r>
    </w:p>
    <w:p w14:paraId="4D1599F8" w14:textId="77777777" w:rsidR="0015513C" w:rsidRPr="001754DB" w:rsidRDefault="0015513C" w:rsidP="0015513C">
      <w:pPr>
        <w:rPr>
          <w:rFonts w:ascii="New Atten Round ExtraBold" w:hAnsi="New Atten Round ExtraBold"/>
        </w:rPr>
      </w:pPr>
    </w:p>
    <w:p w14:paraId="50C0A4D8" w14:textId="77777777" w:rsidR="0015513C" w:rsidRPr="001754DB" w:rsidRDefault="0015513C" w:rsidP="0015513C">
      <w:pPr>
        <w:rPr>
          <w:rFonts w:ascii="New Atten Round ExtraBold" w:hAnsi="New Atten Round ExtraBold"/>
          <w:b/>
          <w:i/>
          <w:sz w:val="22"/>
        </w:rPr>
      </w:pPr>
      <w:r w:rsidRPr="001754DB">
        <w:rPr>
          <w:rFonts w:ascii="New Atten Round ExtraBold" w:hAnsi="New Atten Round ExtraBold"/>
          <w:b/>
          <w:i/>
          <w:sz w:val="22"/>
        </w:rPr>
        <w:t xml:space="preserve">I confirm that the information I have given </w:t>
      </w:r>
      <w:r w:rsidR="004B6ABE" w:rsidRPr="001754DB">
        <w:rPr>
          <w:rFonts w:ascii="New Atten Round ExtraBold" w:hAnsi="New Atten Round ExtraBold"/>
          <w:b/>
          <w:i/>
          <w:sz w:val="22"/>
        </w:rPr>
        <w:t>with</w:t>
      </w:r>
      <w:r w:rsidRPr="001754DB">
        <w:rPr>
          <w:rFonts w:ascii="New Atten Round ExtraBold" w:hAnsi="New Atten Round ExtraBold"/>
          <w:b/>
          <w:i/>
          <w:sz w:val="22"/>
        </w:rPr>
        <w:t>in this application</w:t>
      </w:r>
      <w:r w:rsidR="004B6ABE" w:rsidRPr="001754DB">
        <w:rPr>
          <w:rFonts w:ascii="New Atten Round ExtraBold" w:hAnsi="New Atten Round ExtraBold"/>
          <w:b/>
          <w:i/>
          <w:sz w:val="22"/>
        </w:rPr>
        <w:t xml:space="preserve"> and all supporting material</w:t>
      </w:r>
      <w:r w:rsidRPr="001754DB">
        <w:rPr>
          <w:rFonts w:ascii="New Atten Round ExtraBold" w:hAnsi="New Atten Round ExtraBold"/>
          <w:b/>
          <w:i/>
          <w:sz w:val="22"/>
        </w:rPr>
        <w:t xml:space="preserve"> is</w:t>
      </w:r>
      <w:r w:rsidR="005C7FDF" w:rsidRPr="001754DB">
        <w:rPr>
          <w:rFonts w:ascii="New Atten Round ExtraBold" w:hAnsi="New Atten Round ExtraBold"/>
          <w:b/>
          <w:i/>
          <w:sz w:val="22"/>
        </w:rPr>
        <w:t>,</w:t>
      </w:r>
      <w:r w:rsidRPr="001754DB">
        <w:rPr>
          <w:rFonts w:ascii="New Atten Round ExtraBold" w:hAnsi="New Atten Round ExtraBold"/>
          <w:b/>
          <w:i/>
          <w:sz w:val="22"/>
        </w:rPr>
        <w:t xml:space="preserve"> to the best of my knowledge, true and complete.</w:t>
      </w:r>
    </w:p>
    <w:p w14:paraId="0980E5F0" w14:textId="77777777" w:rsidR="0015513C" w:rsidRPr="001754DB" w:rsidRDefault="0015513C" w:rsidP="0015513C">
      <w:pPr>
        <w:rPr>
          <w:rFonts w:ascii="New Atten Round ExtraBold" w:hAnsi="New Atten Round ExtraBold"/>
          <w:b/>
        </w:rPr>
      </w:pPr>
    </w:p>
    <w:p w14:paraId="3101D825" w14:textId="77777777" w:rsidR="00A00B8E" w:rsidRPr="001754DB" w:rsidRDefault="00A00B8E" w:rsidP="0015513C">
      <w:pPr>
        <w:rPr>
          <w:rFonts w:ascii="New Atten Round ExtraBold" w:hAnsi="New Atten Round ExtraBold"/>
          <w:b/>
        </w:rPr>
      </w:pPr>
    </w:p>
    <w:p w14:paraId="2ECDC082" w14:textId="77777777" w:rsidR="004B6ABE" w:rsidRPr="001754DB" w:rsidRDefault="004B6ABE" w:rsidP="0015513C">
      <w:pPr>
        <w:rPr>
          <w:rFonts w:ascii="New Atten Round ExtraBold" w:hAnsi="New Atten Round ExtraBold"/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036"/>
        <w:gridCol w:w="3720"/>
        <w:gridCol w:w="104"/>
      </w:tblGrid>
      <w:tr w:rsidR="00F474F3" w:rsidRPr="001754DB" w14:paraId="28EE9C64" w14:textId="273934AF" w:rsidTr="00F474F3">
        <w:trPr>
          <w:gridAfter w:val="1"/>
          <w:wAfter w:w="104" w:type="dxa"/>
        </w:trPr>
        <w:tc>
          <w:tcPr>
            <w:tcW w:w="3036" w:type="dxa"/>
          </w:tcPr>
          <w:p w14:paraId="265F167E" w14:textId="77777777" w:rsidR="00F474F3" w:rsidRPr="001754DB" w:rsidRDefault="00F474F3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Signature</w:t>
            </w:r>
          </w:p>
        </w:tc>
        <w:tc>
          <w:tcPr>
            <w:tcW w:w="3720" w:type="dxa"/>
          </w:tcPr>
          <w:p w14:paraId="58A6D6AB" w14:textId="55238ADD" w:rsidR="00F474F3" w:rsidRPr="001754DB" w:rsidRDefault="00F474F3">
            <w:pPr>
              <w:rPr>
                <w:rFonts w:ascii="New Atten Round ExtraBold" w:hAnsi="New Atten Round ExtraBold"/>
              </w:rPr>
            </w:pPr>
            <w:r>
              <w:rPr>
                <w:rFonts w:ascii="New Atten Round ExtraBold" w:hAnsi="New Atten Round ExtraBold"/>
                <w:b/>
              </w:rPr>
              <w:t xml:space="preserve"> </w:t>
            </w:r>
          </w:p>
        </w:tc>
      </w:tr>
      <w:tr w:rsidR="00F474F3" w:rsidRPr="001754DB" w14:paraId="75FE5496" w14:textId="77777777" w:rsidTr="00F474F3">
        <w:trPr>
          <w:trHeight w:val="86"/>
        </w:trPr>
        <w:tc>
          <w:tcPr>
            <w:tcW w:w="3036" w:type="dxa"/>
          </w:tcPr>
          <w:p w14:paraId="64F28024" w14:textId="2C6AE12C" w:rsidR="00F474F3" w:rsidRPr="001754DB" w:rsidRDefault="00F474F3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</w:tcBorders>
          </w:tcPr>
          <w:p w14:paraId="462AE0C9" w14:textId="77777777" w:rsidR="00F474F3" w:rsidRPr="001754DB" w:rsidRDefault="00F474F3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F474F3" w:rsidRPr="001754DB" w14:paraId="2AE9DC36" w14:textId="77777777" w:rsidTr="00F474F3">
        <w:tc>
          <w:tcPr>
            <w:tcW w:w="3036" w:type="dxa"/>
          </w:tcPr>
          <w:p w14:paraId="38FFE8F7" w14:textId="77777777" w:rsidR="00F474F3" w:rsidRPr="001754DB" w:rsidRDefault="00F474F3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Date</w:t>
            </w:r>
          </w:p>
        </w:tc>
        <w:tc>
          <w:tcPr>
            <w:tcW w:w="3824" w:type="dxa"/>
            <w:gridSpan w:val="2"/>
            <w:tcBorders>
              <w:bottom w:val="single" w:sz="4" w:space="0" w:color="auto"/>
            </w:tcBorders>
          </w:tcPr>
          <w:p w14:paraId="4C9929EA" w14:textId="4F932F67" w:rsidR="00F474F3" w:rsidRPr="001754DB" w:rsidRDefault="00F474F3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</w:tbl>
    <w:p w14:paraId="68B1D42A" w14:textId="77777777" w:rsidR="0015513C" w:rsidRPr="001754DB" w:rsidRDefault="0015513C" w:rsidP="0015513C">
      <w:pPr>
        <w:rPr>
          <w:rFonts w:ascii="New Atten Round ExtraBold" w:hAnsi="New Atten Round ExtraBold"/>
          <w:b/>
        </w:rPr>
      </w:pPr>
    </w:p>
    <w:p w14:paraId="09253337" w14:textId="77777777" w:rsidR="00A00B8E" w:rsidRPr="001754DB" w:rsidRDefault="00A00B8E" w:rsidP="0015513C">
      <w:pPr>
        <w:rPr>
          <w:rFonts w:ascii="New Atten Round ExtraBold" w:hAnsi="New Atten Round ExtraBold"/>
          <w:b/>
        </w:rPr>
      </w:pPr>
    </w:p>
    <w:p w14:paraId="732A844B" w14:textId="77777777" w:rsidR="00A00B8E" w:rsidRPr="001754DB" w:rsidRDefault="00A00B8E" w:rsidP="0015513C">
      <w:pPr>
        <w:rPr>
          <w:rFonts w:ascii="New Atten Round ExtraBold" w:hAnsi="New Atten Round ExtraBold"/>
          <w:b/>
        </w:rPr>
      </w:pPr>
    </w:p>
    <w:p w14:paraId="41221DBE" w14:textId="77777777" w:rsidR="0015513C" w:rsidRPr="001754DB" w:rsidRDefault="0015513C" w:rsidP="0015513C">
      <w:pPr>
        <w:rPr>
          <w:rFonts w:ascii="New Atten Round ExtraBold" w:hAnsi="New Atten Round ExtraBold"/>
          <w:b/>
        </w:rPr>
      </w:pPr>
      <w:r w:rsidRPr="001754DB">
        <w:rPr>
          <w:rFonts w:ascii="New Atten Round ExtraBold" w:hAnsi="New Atten Round ExtraBold"/>
          <w:b/>
        </w:rPr>
        <w:t xml:space="preserve">EDUCATION, PREVIOUS EXPERIENCE, REASONS FOR APPLYING </w:t>
      </w:r>
    </w:p>
    <w:p w14:paraId="54DBDC76" w14:textId="77777777" w:rsidR="0015513C" w:rsidRPr="001754DB" w:rsidRDefault="0015513C" w:rsidP="0015513C">
      <w:pPr>
        <w:rPr>
          <w:rFonts w:ascii="New Atten Round ExtraBold" w:hAnsi="New Atten Round ExtraBold"/>
          <w:b/>
        </w:rPr>
      </w:pPr>
    </w:p>
    <w:p w14:paraId="11A57DED" w14:textId="77777777" w:rsidR="004B6ABE" w:rsidRPr="001754DB" w:rsidRDefault="0015513C">
      <w:pPr>
        <w:rPr>
          <w:rFonts w:ascii="New Atten Round ExtraBold" w:hAnsi="New Atten Round ExtraBold" w:cs="Arial"/>
          <w:b/>
          <w:szCs w:val="24"/>
        </w:rPr>
      </w:pPr>
      <w:r w:rsidRPr="001754DB">
        <w:rPr>
          <w:rFonts w:ascii="New Atten Round ExtraBold" w:hAnsi="New Atten Round ExtraBold" w:cs="Arial"/>
          <w:b/>
          <w:szCs w:val="24"/>
        </w:rPr>
        <w:t>Please attach copy of CV and covering letter</w:t>
      </w:r>
      <w:r w:rsidR="004B6ABE" w:rsidRPr="001754DB">
        <w:rPr>
          <w:rFonts w:ascii="New Atten Round ExtraBold" w:hAnsi="New Atten Round ExtraBold" w:cs="Arial"/>
          <w:b/>
          <w:szCs w:val="24"/>
        </w:rPr>
        <w:t xml:space="preserve"> – these should cover your previous experience, education and relevant qualifications, and your reasons for applying for this post in detail</w:t>
      </w:r>
      <w:r w:rsidRPr="001754DB">
        <w:rPr>
          <w:rFonts w:ascii="New Atten Round ExtraBold" w:hAnsi="New Atten Round ExtraBold" w:cs="Arial"/>
          <w:b/>
          <w:szCs w:val="24"/>
        </w:rPr>
        <w:t>.</w:t>
      </w:r>
      <w:r w:rsidR="004B6ABE" w:rsidRPr="001754DB">
        <w:rPr>
          <w:rFonts w:ascii="New Atten Round ExtraBold" w:hAnsi="New Atten Round ExtraBold" w:cs="Arial"/>
          <w:b/>
          <w:szCs w:val="24"/>
        </w:rPr>
        <w:t xml:space="preserve"> </w:t>
      </w:r>
      <w:r w:rsidR="005C7FDF" w:rsidRPr="001754DB">
        <w:rPr>
          <w:rFonts w:ascii="New Atten Round ExtraBold" w:hAnsi="New Atten Round ExtraBold" w:cs="Arial"/>
          <w:b/>
          <w:szCs w:val="24"/>
        </w:rPr>
        <w:t>Please read the Job Description and Person Specification carefully and ensure that you demonstrate how you meet our requirements. Your application</w:t>
      </w:r>
      <w:r w:rsidR="004B6ABE" w:rsidRPr="001754DB">
        <w:rPr>
          <w:rFonts w:ascii="New Atten Round ExtraBold" w:hAnsi="New Atten Round ExtraBold" w:cs="Arial"/>
          <w:b/>
          <w:szCs w:val="24"/>
        </w:rPr>
        <w:t xml:space="preserve"> will be assessed as part of the next phase of recruitment.</w:t>
      </w:r>
    </w:p>
    <w:p w14:paraId="14DCA586" w14:textId="77777777" w:rsidR="004B6ABE" w:rsidRPr="001754DB" w:rsidRDefault="004B6ABE">
      <w:pPr>
        <w:rPr>
          <w:rFonts w:ascii="New Atten Round ExtraBold" w:hAnsi="New Atten Round ExtraBold" w:cs="Arial"/>
          <w:b/>
          <w:szCs w:val="24"/>
        </w:rPr>
      </w:pPr>
    </w:p>
    <w:p w14:paraId="6FC6B089" w14:textId="77777777" w:rsidR="004B6ABE" w:rsidRPr="001754DB" w:rsidRDefault="004B6ABE" w:rsidP="004B6ABE">
      <w:pPr>
        <w:rPr>
          <w:rFonts w:ascii="New Atten Round ExtraBold" w:hAnsi="New Atten Round ExtraBold"/>
          <w:b/>
        </w:rPr>
      </w:pPr>
      <w:r w:rsidRPr="001754DB">
        <w:rPr>
          <w:rFonts w:ascii="New Atten Round ExtraBold" w:hAnsi="New Atten Round ExtraBold"/>
          <w:b/>
        </w:rPr>
        <w:t>REFEREES (where not included within CV)</w:t>
      </w:r>
    </w:p>
    <w:p w14:paraId="346F7414" w14:textId="77777777" w:rsidR="004B6ABE" w:rsidRPr="001754DB" w:rsidRDefault="004B6ABE" w:rsidP="004B6ABE">
      <w:pPr>
        <w:rPr>
          <w:rFonts w:ascii="New Atten Round ExtraBold" w:hAnsi="New Atten Round ExtraBold"/>
          <w:b/>
        </w:rPr>
      </w:pPr>
    </w:p>
    <w:p w14:paraId="32C4E3EE" w14:textId="77777777" w:rsidR="004B6ABE" w:rsidRPr="001754DB" w:rsidRDefault="004B6ABE" w:rsidP="004B6ABE">
      <w:pPr>
        <w:rPr>
          <w:rFonts w:ascii="New Atten Round ExtraBold" w:hAnsi="New Atten Round ExtraBold"/>
          <w:b/>
          <w:sz w:val="22"/>
        </w:rPr>
      </w:pPr>
      <w:r w:rsidRPr="001754DB">
        <w:rPr>
          <w:rFonts w:ascii="New Atten Round ExtraBold" w:hAnsi="New Atten Round ExtraBold"/>
          <w:b/>
          <w:sz w:val="22"/>
        </w:rPr>
        <w:t>Please give the names and addresses of two people who can comment on your suitability for this post.  One of these must be your present or most recent employer.</w:t>
      </w:r>
    </w:p>
    <w:p w14:paraId="4668F1EF" w14:textId="77777777" w:rsidR="004B6ABE" w:rsidRPr="001754DB" w:rsidRDefault="004B6ABE" w:rsidP="004B6ABE">
      <w:pPr>
        <w:rPr>
          <w:rFonts w:ascii="New Atten Round ExtraBold" w:hAnsi="New Atten Round ExtraBold"/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96"/>
        <w:gridCol w:w="2429"/>
        <w:gridCol w:w="2022"/>
        <w:gridCol w:w="2673"/>
      </w:tblGrid>
      <w:tr w:rsidR="004B6ABE" w:rsidRPr="001754DB" w14:paraId="26807BFD" w14:textId="77777777" w:rsidTr="00B20581">
        <w:tc>
          <w:tcPr>
            <w:tcW w:w="1908" w:type="dxa"/>
          </w:tcPr>
          <w:p w14:paraId="43163ACF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First Referee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6DB00FF" w14:textId="5C8E6A91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5AC222C2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Second Referee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14:paraId="64BC4A6F" w14:textId="480816D3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00E1FEA8" w14:textId="77777777" w:rsidTr="00B20581">
        <w:tc>
          <w:tcPr>
            <w:tcW w:w="1908" w:type="dxa"/>
          </w:tcPr>
          <w:p w14:paraId="2A214F76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AF21E55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15829320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14:paraId="4D52E9D9" w14:textId="054CAA56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7975D07A" w14:textId="77777777" w:rsidTr="00B20581">
        <w:trPr>
          <w:gridAfter w:val="1"/>
          <w:wAfter w:w="2775" w:type="dxa"/>
        </w:trPr>
        <w:tc>
          <w:tcPr>
            <w:tcW w:w="1908" w:type="dxa"/>
          </w:tcPr>
          <w:p w14:paraId="78F317D1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Name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0E5B440" w14:textId="017EB7D1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2740BBEA" w14:textId="0D56A974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Name</w:t>
            </w:r>
          </w:p>
        </w:tc>
      </w:tr>
      <w:tr w:rsidR="004B6ABE" w:rsidRPr="001754DB" w14:paraId="2F4DA3CC" w14:textId="77777777" w:rsidTr="00B20581">
        <w:tc>
          <w:tcPr>
            <w:tcW w:w="1908" w:type="dxa"/>
          </w:tcPr>
          <w:p w14:paraId="37CBDBAC" w14:textId="78428FC4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Position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2B718FF" w14:textId="42ECDE0F" w:rsidR="004B6ABE" w:rsidRPr="001754DB" w:rsidRDefault="00660D3B" w:rsidP="00030BE5">
            <w:pPr>
              <w:rPr>
                <w:rFonts w:ascii="New Atten Round ExtraBold" w:hAnsi="New Atten Round ExtraBold"/>
                <w:b/>
              </w:rPr>
            </w:pPr>
            <w:r>
              <w:rPr>
                <w:rFonts w:ascii="New Atten Round ExtraBold" w:hAnsi="New Atten Round ExtraBold"/>
                <w:b/>
              </w:rPr>
              <w:t xml:space="preserve"> </w:t>
            </w:r>
          </w:p>
        </w:tc>
        <w:tc>
          <w:tcPr>
            <w:tcW w:w="2040" w:type="dxa"/>
          </w:tcPr>
          <w:p w14:paraId="6546BB5D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Position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658EB89F" w14:textId="41566CC0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77E7EFBD" w14:textId="77777777" w:rsidTr="00B20581">
        <w:tc>
          <w:tcPr>
            <w:tcW w:w="1908" w:type="dxa"/>
          </w:tcPr>
          <w:p w14:paraId="5091A280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Organisation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E13D6B9" w14:textId="140FCCC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5A216952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Organisation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4ED26134" w14:textId="692F316B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76E672D4" w14:textId="77777777" w:rsidTr="00B20581">
        <w:tc>
          <w:tcPr>
            <w:tcW w:w="1908" w:type="dxa"/>
          </w:tcPr>
          <w:p w14:paraId="17E51C6D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Address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B803154" w14:textId="3D2FB44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0FF1320B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Address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22BF4EA9" w14:textId="2EA3D02F" w:rsidR="00E70100" w:rsidRPr="001754DB" w:rsidRDefault="00E70100" w:rsidP="00E70100">
            <w:pPr>
              <w:rPr>
                <w:rFonts w:ascii="New Atten Round ExtraBold" w:hAnsi="New Atten Round ExtraBold"/>
                <w:b/>
              </w:rPr>
            </w:pPr>
          </w:p>
          <w:p w14:paraId="33199142" w14:textId="26E283A7" w:rsidR="00EA17C1" w:rsidRPr="001754DB" w:rsidRDefault="00EA17C1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1BA913FC" w14:textId="77777777" w:rsidTr="00B20581">
        <w:tc>
          <w:tcPr>
            <w:tcW w:w="1908" w:type="dxa"/>
          </w:tcPr>
          <w:p w14:paraId="01D037C4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BF7FA59" w14:textId="7B942C8A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634BFF40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758C1FB3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46F7DDCD" w14:textId="77777777" w:rsidTr="00B20581">
        <w:tc>
          <w:tcPr>
            <w:tcW w:w="1908" w:type="dxa"/>
          </w:tcPr>
          <w:p w14:paraId="40706B0F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3C8075A" w14:textId="7E7DAE8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1BCEC690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66A444FF" w14:textId="0084FE98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20F6C854" w14:textId="77777777" w:rsidTr="00B20581">
        <w:tc>
          <w:tcPr>
            <w:tcW w:w="1908" w:type="dxa"/>
          </w:tcPr>
          <w:p w14:paraId="2E04E248" w14:textId="77777777" w:rsidR="004B6ABE" w:rsidRPr="001754DB" w:rsidRDefault="009B37ED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Tel No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C69B1B6" w14:textId="0FF66309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4DD34684" w14:textId="77777777" w:rsidR="004B6ABE" w:rsidRPr="001754DB" w:rsidRDefault="009B37ED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Tel No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3D452705" w14:textId="4FF9C36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  <w:tr w:rsidR="004B6ABE" w:rsidRPr="001754DB" w14:paraId="47FE32F4" w14:textId="77777777" w:rsidTr="00B20581">
        <w:tc>
          <w:tcPr>
            <w:tcW w:w="1908" w:type="dxa"/>
          </w:tcPr>
          <w:p w14:paraId="36700C5E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Email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397416D" w14:textId="6A9B678C" w:rsidR="007C1852" w:rsidRPr="001754DB" w:rsidRDefault="007C1852" w:rsidP="00030BE5">
            <w:pPr>
              <w:rPr>
                <w:rFonts w:ascii="New Atten Round ExtraBold" w:hAnsi="New Atten Round ExtraBold"/>
                <w:b/>
              </w:rPr>
            </w:pPr>
          </w:p>
        </w:tc>
        <w:tc>
          <w:tcPr>
            <w:tcW w:w="2040" w:type="dxa"/>
          </w:tcPr>
          <w:p w14:paraId="5CB5ACD1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  <w:r w:rsidRPr="001754DB">
              <w:rPr>
                <w:rFonts w:ascii="New Atten Round ExtraBold" w:hAnsi="New Atten Round ExtraBold"/>
                <w:b/>
              </w:rPr>
              <w:t>Email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40B3ACEF" w14:textId="3BCA1458" w:rsidR="004B6ABE" w:rsidRPr="001754DB" w:rsidRDefault="004B6ABE" w:rsidP="00030BE5">
            <w:pPr>
              <w:rPr>
                <w:rFonts w:ascii="New Atten Round ExtraBold" w:hAnsi="New Atten Round ExtraBold"/>
                <w:b/>
              </w:rPr>
            </w:pPr>
          </w:p>
        </w:tc>
      </w:tr>
    </w:tbl>
    <w:p w14:paraId="7DF58437" w14:textId="77777777" w:rsidR="004B6ABE" w:rsidRPr="001754DB" w:rsidRDefault="004B6ABE" w:rsidP="004B6ABE">
      <w:pPr>
        <w:rPr>
          <w:rFonts w:ascii="New Atten Round ExtraBold" w:hAnsi="New Atten Round ExtraBold"/>
          <w:b/>
        </w:rPr>
      </w:pPr>
    </w:p>
    <w:p w14:paraId="4EDE406B" w14:textId="77777777" w:rsidR="004B6ABE" w:rsidRPr="001754DB" w:rsidRDefault="004B6ABE" w:rsidP="004B6ABE">
      <w:pPr>
        <w:rPr>
          <w:rFonts w:ascii="New Atten Round ExtraBold" w:hAnsi="New Atten Round ExtraBold"/>
          <w:b/>
        </w:rPr>
      </w:pPr>
    </w:p>
    <w:p w14:paraId="3F5A2E40" w14:textId="77777777" w:rsidR="004B6ABE" w:rsidRPr="001754DB" w:rsidRDefault="004B6ABE" w:rsidP="004B6ABE">
      <w:pPr>
        <w:tabs>
          <w:tab w:val="left" w:pos="4680"/>
        </w:tabs>
        <w:ind w:left="-90" w:right="-81"/>
        <w:rPr>
          <w:rFonts w:ascii="New Atten Round ExtraBold" w:hAnsi="New Atten Round ExtraBold"/>
          <w:b/>
          <w:sz w:val="18"/>
          <w:szCs w:val="18"/>
        </w:rPr>
      </w:pPr>
      <w:r w:rsidRPr="001754DB">
        <w:rPr>
          <w:rFonts w:ascii="New Atten Round ExtraBold" w:hAnsi="New Atten Round ExtraBold"/>
          <w:b/>
          <w:sz w:val="18"/>
          <w:szCs w:val="18"/>
        </w:rPr>
        <w:t>May we contact this referee before interview?</w:t>
      </w:r>
      <w:r w:rsidRPr="001754DB">
        <w:rPr>
          <w:rFonts w:ascii="New Atten Round ExtraBold" w:hAnsi="New Atten Round ExtraBold"/>
          <w:b/>
          <w:sz w:val="18"/>
          <w:szCs w:val="18"/>
        </w:rPr>
        <w:tab/>
        <w:t>May we contact this referee before interview?</w:t>
      </w:r>
    </w:p>
    <w:p w14:paraId="01AD1DE1" w14:textId="672C9B51" w:rsidR="004B6ABE" w:rsidRPr="001754DB" w:rsidRDefault="004B6ABE" w:rsidP="004B6ABE">
      <w:pPr>
        <w:tabs>
          <w:tab w:val="left" w:pos="4680"/>
        </w:tabs>
        <w:rPr>
          <w:rFonts w:ascii="New Atten Round ExtraBold" w:hAnsi="New Atten Round ExtraBold"/>
          <w:b/>
          <w:sz w:val="18"/>
          <w:szCs w:val="18"/>
        </w:rPr>
      </w:pPr>
      <w:r w:rsidRPr="001754DB">
        <w:rPr>
          <w:rFonts w:ascii="New Atten Round ExtraBold" w:hAnsi="New Atten Round ExtraBold"/>
          <w:b/>
          <w:sz w:val="18"/>
          <w:szCs w:val="18"/>
        </w:rPr>
        <w:t xml:space="preserve">                   Yes</w:t>
      </w:r>
      <w:r w:rsidRPr="001754DB">
        <w:rPr>
          <w:rFonts w:ascii="New Atten Round ExtraBold" w:hAnsi="New Atten Round ExtraBold"/>
          <w:b/>
          <w:sz w:val="18"/>
          <w:szCs w:val="18"/>
        </w:rPr>
        <w:tab/>
        <w:t xml:space="preserve">                    </w:t>
      </w:r>
      <w:proofErr w:type="spellStart"/>
      <w:r w:rsidRPr="001754DB">
        <w:rPr>
          <w:rFonts w:ascii="New Atten Round ExtraBold" w:hAnsi="New Atten Round ExtraBold"/>
          <w:b/>
          <w:sz w:val="18"/>
          <w:szCs w:val="18"/>
        </w:rPr>
        <w:t>Yes</w:t>
      </w:r>
      <w:proofErr w:type="spellEnd"/>
    </w:p>
    <w:p w14:paraId="695FDEEF" w14:textId="77777777" w:rsidR="004B6ABE" w:rsidRPr="001754DB" w:rsidRDefault="004B6ABE" w:rsidP="004B6ABE">
      <w:pPr>
        <w:rPr>
          <w:rFonts w:ascii="New Atten Round ExtraBold" w:hAnsi="New Atten Round ExtraBold"/>
          <w:b/>
          <w:szCs w:val="18"/>
        </w:rPr>
      </w:pPr>
    </w:p>
    <w:p w14:paraId="1DF85863" w14:textId="77777777" w:rsidR="004B6ABE" w:rsidRPr="001754DB" w:rsidRDefault="004B6ABE" w:rsidP="004B6ABE">
      <w:pPr>
        <w:jc w:val="center"/>
        <w:rPr>
          <w:rFonts w:ascii="New Atten Round ExtraBold" w:hAnsi="New Atten Round ExtraBold"/>
          <w:b/>
          <w:szCs w:val="18"/>
        </w:rPr>
      </w:pPr>
      <w:r w:rsidRPr="001754DB">
        <w:rPr>
          <w:rFonts w:ascii="New Atten Round ExtraBold" w:hAnsi="New Atten Round ExtraBold"/>
          <w:b/>
          <w:szCs w:val="18"/>
        </w:rPr>
        <w:t>In what capacity do these referees know you?</w:t>
      </w:r>
    </w:p>
    <w:p w14:paraId="5B63851C" w14:textId="77777777" w:rsidR="004B6ABE" w:rsidRPr="001754DB" w:rsidRDefault="004B6ABE" w:rsidP="004B6ABE">
      <w:pPr>
        <w:rPr>
          <w:rFonts w:ascii="New Atten Round ExtraBold" w:hAnsi="New Atten Round ExtraBold"/>
          <w:b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74"/>
        <w:gridCol w:w="236"/>
        <w:gridCol w:w="256"/>
        <w:gridCol w:w="4254"/>
      </w:tblGrid>
      <w:tr w:rsidR="004B6ABE" w:rsidRPr="001754DB" w14:paraId="12ED74FB" w14:textId="77777777" w:rsidTr="00030BE5">
        <w:tc>
          <w:tcPr>
            <w:tcW w:w="4385" w:type="dxa"/>
            <w:tcBorders>
              <w:bottom w:val="single" w:sz="4" w:space="0" w:color="auto"/>
            </w:tcBorders>
          </w:tcPr>
          <w:p w14:paraId="13F67763" w14:textId="14E66DF9" w:rsidR="004B6ABE" w:rsidRPr="001754DB" w:rsidRDefault="004B6ABE" w:rsidP="00030BE5">
            <w:pPr>
              <w:rPr>
                <w:rFonts w:ascii="New Atten Round ExtraBold" w:hAnsi="New Atten Round ExtraBold"/>
                <w:b/>
                <w:szCs w:val="18"/>
              </w:rPr>
            </w:pPr>
          </w:p>
        </w:tc>
        <w:tc>
          <w:tcPr>
            <w:tcW w:w="236" w:type="dxa"/>
          </w:tcPr>
          <w:p w14:paraId="714EE03C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  <w:szCs w:val="18"/>
              </w:rPr>
            </w:pPr>
          </w:p>
        </w:tc>
        <w:tc>
          <w:tcPr>
            <w:tcW w:w="257" w:type="dxa"/>
          </w:tcPr>
          <w:p w14:paraId="79FD64BD" w14:textId="77777777" w:rsidR="004B6ABE" w:rsidRPr="001754DB" w:rsidRDefault="004B6ABE" w:rsidP="00030BE5">
            <w:pPr>
              <w:rPr>
                <w:rFonts w:ascii="New Atten Round ExtraBold" w:hAnsi="New Atten Round ExtraBold"/>
                <w:b/>
                <w:szCs w:val="18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090EAC1C" w14:textId="350666EC" w:rsidR="004B6ABE" w:rsidRPr="001754DB" w:rsidRDefault="004B6ABE" w:rsidP="00030BE5">
            <w:pPr>
              <w:rPr>
                <w:rFonts w:ascii="New Atten Round ExtraBold" w:hAnsi="New Atten Round ExtraBold"/>
                <w:b/>
                <w:szCs w:val="18"/>
              </w:rPr>
            </w:pPr>
            <w:r w:rsidRPr="001754DB">
              <w:rPr>
                <w:rFonts w:ascii="New Atten Round ExtraBold" w:hAnsi="New Atten Round ExtraBold"/>
                <w:b/>
                <w:szCs w:val="18"/>
              </w:rPr>
              <w:t xml:space="preserve"> </w:t>
            </w:r>
          </w:p>
        </w:tc>
      </w:tr>
    </w:tbl>
    <w:p w14:paraId="3AAD8D9C" w14:textId="77777777" w:rsidR="00D24D9A" w:rsidRPr="001754DB" w:rsidRDefault="00D24D9A">
      <w:pPr>
        <w:rPr>
          <w:rFonts w:ascii="New Atten Round ExtraBold" w:hAnsi="New Atten Round ExtraBold" w:cs="Arial"/>
          <w:b/>
          <w:szCs w:val="18"/>
        </w:rPr>
      </w:pPr>
    </w:p>
    <w:sectPr w:rsidR="00D24D9A" w:rsidRPr="001754DB" w:rsidSect="00C25803">
      <w:headerReference w:type="default" r:id="rId8"/>
      <w:footerReference w:type="default" r:id="rId9"/>
      <w:pgSz w:w="11900" w:h="16840"/>
      <w:pgMar w:top="1440" w:right="1440" w:bottom="1440" w:left="1440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D5D7" w14:textId="77777777" w:rsidR="00F41B20" w:rsidRDefault="00F41B20" w:rsidP="00D24D9A">
      <w:r>
        <w:separator/>
      </w:r>
    </w:p>
  </w:endnote>
  <w:endnote w:type="continuationSeparator" w:id="0">
    <w:p w14:paraId="5678FDFA" w14:textId="77777777" w:rsidR="00F41B20" w:rsidRDefault="00F41B20" w:rsidP="00D2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New Atten Round ExtraBold">
    <w:altName w:val="Calibri"/>
    <w:panose1 w:val="00000000000000000000"/>
    <w:charset w:val="00"/>
    <w:family w:val="modern"/>
    <w:notTrueType/>
    <w:pitch w:val="variable"/>
    <w:sig w:usb0="A00000FF" w:usb1="4000A06B" w:usb2="00000000" w:usb3="00000000" w:csb0="00000093" w:csb1="00000000"/>
  </w:font>
  <w:font w:name="Akzidenz Grotesk BE Regular">
    <w:altName w:val="Calibri"/>
    <w:charset w:val="00"/>
    <w:family w:val="modern"/>
    <w:pitch w:val="variable"/>
    <w:sig w:usb0="00000003" w:usb1="00000000" w:usb2="00000000" w:usb3="00000000" w:csb0="00000001" w:csb1="00000000"/>
  </w:font>
  <w:font w:name="Akzidenz Grotesk BE Medium">
    <w:altName w:val="Calibri"/>
    <w:charset w:val="00"/>
    <w:family w:val="moder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F570" w14:textId="77777777" w:rsidR="00C25803" w:rsidRDefault="009C557B" w:rsidP="000E26E5">
    <w:pPr>
      <w:pStyle w:val="Footer"/>
      <w:ind w:left="-709"/>
      <w:jc w:val="center"/>
    </w:pPr>
    <w:r>
      <w:rPr>
        <w:noProof/>
      </w:rPr>
      <w:drawing>
        <wp:inline distT="0" distB="0" distL="0" distR="0" wp14:anchorId="0A23E683" wp14:editId="1E4ED80E">
          <wp:extent cx="4191000" cy="965200"/>
          <wp:effectExtent l="0" t="0" r="0" b="0"/>
          <wp:docPr id="62137472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1A195" w14:textId="77777777" w:rsidR="00C25803" w:rsidRPr="00C25803" w:rsidRDefault="00C25803" w:rsidP="00C25803">
    <w:pPr>
      <w:widowControl w:val="0"/>
      <w:kinsoku w:val="0"/>
      <w:overflowPunct w:val="0"/>
      <w:autoSpaceDE w:val="0"/>
      <w:autoSpaceDN w:val="0"/>
      <w:adjustRightInd w:val="0"/>
      <w:spacing w:before="86" w:line="322" w:lineRule="auto"/>
      <w:ind w:left="-567"/>
      <w:rPr>
        <w:rFonts w:ascii="Akzidenz Grotesk BE Regular" w:hAnsi="Akzidenz Grotesk BE Regular" w:cs="Akzidenz Grotesk BE Regular"/>
        <w:color w:val="000000"/>
        <w:sz w:val="10"/>
        <w:szCs w:val="10"/>
        <w:lang w:eastAsia="en-GB"/>
      </w:rPr>
    </w:pPr>
    <w:r w:rsidRPr="00C25803">
      <w:rPr>
        <w:rFonts w:ascii="Akzidenz Grotesk BE Regular" w:hAnsi="Akzidenz Grotesk BE Regular" w:cs="Akzidenz Grotesk BE Regular"/>
        <w:color w:val="77706E"/>
        <w:spacing w:val="-2"/>
        <w:w w:val="115"/>
        <w:sz w:val="10"/>
        <w:szCs w:val="10"/>
        <w:lang w:eastAsia="en-GB"/>
      </w:rPr>
      <w:t>Warmer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 xml:space="preserve"> 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Homes Scotland is a Scottish Government funded programme, 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>which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is delivered by 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>Warmworks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Scotland. 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 xml:space="preserve">Warmworks 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Scotland LLP is a separate legal 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>entity,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based at 1 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>Carmichael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Place, Suite 2,</w:t>
    </w:r>
    <w:r w:rsidRPr="00C25803">
      <w:rPr>
        <w:rFonts w:ascii="Akzidenz Grotesk BE Regular" w:hAnsi="Akzidenz Grotesk BE Regular" w:cs="Akzidenz Grotesk BE Regular"/>
        <w:color w:val="77706E"/>
        <w:spacing w:val="35"/>
        <w:w w:val="115"/>
        <w:sz w:val="10"/>
        <w:szCs w:val="10"/>
        <w:lang w:eastAsia="en-GB"/>
      </w:rPr>
      <w:t xml:space="preserve"> 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>Edinburgh,</w:t>
    </w:r>
    <w:r w:rsidRPr="00C25803">
      <w:rPr>
        <w:rFonts w:ascii="Akzidenz Grotesk BE Regular" w:hAnsi="Akzidenz Grotesk BE Regular" w:cs="Akzidenz Grotesk BE Regular"/>
        <w:color w:val="77706E"/>
        <w:spacing w:val="-1"/>
        <w:w w:val="115"/>
        <w:sz w:val="10"/>
        <w:szCs w:val="10"/>
        <w:lang w:eastAsia="en-GB"/>
      </w:rPr>
      <w:t xml:space="preserve"> </w:t>
    </w:r>
    <w:r w:rsidRPr="00C25803">
      <w:rPr>
        <w:rFonts w:ascii="Akzidenz Grotesk BE Regular" w:hAnsi="Akzidenz Grotesk BE Regular" w:cs="Akzidenz Grotesk BE Regular"/>
        <w:color w:val="77706E"/>
        <w:spacing w:val="1"/>
        <w:w w:val="115"/>
        <w:sz w:val="10"/>
        <w:szCs w:val="10"/>
        <w:lang w:eastAsia="en-GB"/>
      </w:rPr>
      <w:t>EH6</w:t>
    </w:r>
    <w:r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5PH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  </w:t>
    </w:r>
    <w:r w:rsidRPr="00C25803">
      <w:rPr>
        <w:rFonts w:ascii="Akzidenz Grotesk BE Regular" w:hAnsi="Akzidenz Grotesk BE Regular" w:cs="Akzidenz Grotesk BE Regular"/>
        <w:color w:val="77706E"/>
        <w:spacing w:val="-3"/>
        <w:w w:val="115"/>
        <w:sz w:val="10"/>
        <w:szCs w:val="10"/>
        <w:lang w:eastAsia="en-GB"/>
      </w:rPr>
      <w:t>Tel: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 xml:space="preserve"> 0808 156 9568  </w:t>
    </w:r>
    <w:r w:rsidRPr="00C25803">
      <w:rPr>
        <w:rFonts w:ascii="Akzidenz Grotesk BE Regular" w:hAnsi="Akzidenz Grotesk BE Regular" w:cs="Akzidenz Grotesk BE Regular"/>
        <w:color w:val="77706E"/>
        <w:spacing w:val="1"/>
        <w:w w:val="115"/>
        <w:sz w:val="10"/>
        <w:szCs w:val="10"/>
        <w:lang w:eastAsia="en-GB"/>
      </w:rPr>
      <w:t xml:space="preserve"> </w:t>
    </w:r>
    <w:r w:rsidRPr="00C25803">
      <w:rPr>
        <w:rFonts w:ascii="Akzidenz Grotesk BE Regular" w:hAnsi="Akzidenz Grotesk BE Regular" w:cs="Akzidenz Grotesk BE Regular"/>
        <w:color w:val="999B9E"/>
        <w:w w:val="115"/>
        <w:sz w:val="10"/>
        <w:szCs w:val="10"/>
        <w:lang w:eastAsia="en-GB"/>
      </w:rPr>
      <w:t xml:space="preserve">I  </w:t>
    </w:r>
    <w:hyperlink r:id="rId2" w:history="1">
      <w:r w:rsidRPr="00C25803">
        <w:rPr>
          <w:rFonts w:ascii="Akzidenz Grotesk BE Medium" w:hAnsi="Akzidenz Grotesk BE Medium" w:cs="Akzidenz Grotesk BE Medium"/>
          <w:color w:val="63B5E2"/>
          <w:spacing w:val="-1"/>
          <w:w w:val="115"/>
          <w:sz w:val="10"/>
          <w:szCs w:val="10"/>
          <w:lang w:eastAsia="en-GB"/>
        </w:rPr>
        <w:t>www.warmworks.co.uk</w:t>
      </w:r>
    </w:hyperlink>
    <w:r w:rsidRPr="00C25803">
      <w:rPr>
        <w:rFonts w:ascii="Akzidenz Grotesk BE Medium" w:hAnsi="Akzidenz Grotesk BE Medium" w:cs="Akzidenz Grotesk BE Medium"/>
        <w:color w:val="63B5E2"/>
        <w:spacing w:val="29"/>
        <w:w w:val="115"/>
        <w:sz w:val="10"/>
        <w:szCs w:val="10"/>
        <w:lang w:eastAsia="en-GB"/>
      </w:rPr>
      <w:t xml:space="preserve"> </w:t>
    </w:r>
    <w:r>
      <w:rPr>
        <w:rFonts w:ascii="Akzidenz Grotesk BE Regular" w:hAnsi="Akzidenz Grotesk BE Regular" w:cs="Akzidenz Grotesk BE Regular"/>
        <w:color w:val="999B9E"/>
        <w:w w:val="115"/>
        <w:sz w:val="10"/>
        <w:szCs w:val="10"/>
        <w:lang w:eastAsia="en-GB"/>
      </w:rPr>
      <w:t xml:space="preserve">I </w:t>
    </w:r>
    <w:r w:rsidRPr="00C25803">
      <w:rPr>
        <w:rFonts w:ascii="Akzidenz Grotesk BE Regular" w:hAnsi="Akzidenz Grotesk BE Regular" w:cs="Akzidenz Grotesk BE Regular"/>
        <w:color w:val="77706E"/>
        <w:w w:val="115"/>
        <w:sz w:val="10"/>
        <w:szCs w:val="10"/>
        <w:lang w:eastAsia="en-GB"/>
      </w:rPr>
      <w:t>Registered in Scotland No. SO305326</w:t>
    </w:r>
  </w:p>
  <w:p w14:paraId="7D108713" w14:textId="77777777" w:rsidR="00D24D9A" w:rsidRDefault="00D24D9A" w:rsidP="00030BE5">
    <w:pPr>
      <w:pStyle w:val="Footer"/>
      <w:ind w:left="-70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EEF6" w14:textId="77777777" w:rsidR="00F41B20" w:rsidRDefault="00F41B20" w:rsidP="00D24D9A">
      <w:r>
        <w:separator/>
      </w:r>
    </w:p>
  </w:footnote>
  <w:footnote w:type="continuationSeparator" w:id="0">
    <w:p w14:paraId="25E9FBCC" w14:textId="77777777" w:rsidR="00F41B20" w:rsidRDefault="00F41B20" w:rsidP="00D24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74A4" w14:textId="77777777" w:rsidR="00D24D9A" w:rsidRDefault="009C557B" w:rsidP="00CF6A62">
    <w:pPr>
      <w:pStyle w:val="Header"/>
      <w:ind w:left="-1701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B32144" wp14:editId="120FFB2F">
          <wp:simplePos x="0" y="0"/>
          <wp:positionH relativeFrom="column">
            <wp:posOffset>4210685</wp:posOffset>
          </wp:positionH>
          <wp:positionV relativeFrom="paragraph">
            <wp:posOffset>-191770</wp:posOffset>
          </wp:positionV>
          <wp:extent cx="2028825" cy="847725"/>
          <wp:effectExtent l="0" t="0" r="0" b="0"/>
          <wp:wrapTopAndBottom/>
          <wp:docPr id="193133737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BE"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27"/>
    <w:rsid w:val="0001170B"/>
    <w:rsid w:val="00030BE5"/>
    <w:rsid w:val="000C4884"/>
    <w:rsid w:val="000E26E5"/>
    <w:rsid w:val="001142BE"/>
    <w:rsid w:val="0015513C"/>
    <w:rsid w:val="00166509"/>
    <w:rsid w:val="001754DB"/>
    <w:rsid w:val="001877D5"/>
    <w:rsid w:val="00251E86"/>
    <w:rsid w:val="00361B05"/>
    <w:rsid w:val="003D5927"/>
    <w:rsid w:val="00424E26"/>
    <w:rsid w:val="00485663"/>
    <w:rsid w:val="004925B7"/>
    <w:rsid w:val="004B6ABE"/>
    <w:rsid w:val="00510139"/>
    <w:rsid w:val="005307DD"/>
    <w:rsid w:val="005B42BB"/>
    <w:rsid w:val="005C7FDF"/>
    <w:rsid w:val="00622155"/>
    <w:rsid w:val="006542D8"/>
    <w:rsid w:val="00660D3B"/>
    <w:rsid w:val="00735CE2"/>
    <w:rsid w:val="007C1852"/>
    <w:rsid w:val="007D6A58"/>
    <w:rsid w:val="007E160E"/>
    <w:rsid w:val="00836012"/>
    <w:rsid w:val="008664CB"/>
    <w:rsid w:val="0096560C"/>
    <w:rsid w:val="009B37ED"/>
    <w:rsid w:val="009C557B"/>
    <w:rsid w:val="00A00B8E"/>
    <w:rsid w:val="00A74906"/>
    <w:rsid w:val="00AA6154"/>
    <w:rsid w:val="00B0040A"/>
    <w:rsid w:val="00B20581"/>
    <w:rsid w:val="00BD0E4F"/>
    <w:rsid w:val="00C029EA"/>
    <w:rsid w:val="00C25803"/>
    <w:rsid w:val="00CC5361"/>
    <w:rsid w:val="00CF6A62"/>
    <w:rsid w:val="00D24D9A"/>
    <w:rsid w:val="00D7327D"/>
    <w:rsid w:val="00DF058E"/>
    <w:rsid w:val="00E06C64"/>
    <w:rsid w:val="00E34E01"/>
    <w:rsid w:val="00E70100"/>
    <w:rsid w:val="00E928D9"/>
    <w:rsid w:val="00EA17C1"/>
    <w:rsid w:val="00EF1E29"/>
    <w:rsid w:val="00F04A3F"/>
    <w:rsid w:val="00F41B20"/>
    <w:rsid w:val="00F474F3"/>
    <w:rsid w:val="00FD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5BDB55"/>
  <w14:defaultImageDpi w14:val="300"/>
  <w15:docId w15:val="{9A16B238-578A-EB49-B20B-B9E55FE4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3C"/>
    <w:rPr>
      <w:rFonts w:ascii="Century Schoolbook" w:eastAsia="Times New Roman" w:hAnsi="Century Schoolbook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513C"/>
    <w:pPr>
      <w:keepNext/>
      <w:outlineLvl w:val="0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C64"/>
    <w:rPr>
      <w:rFonts w:ascii="Lucida Grande" w:eastAsia="MS Mincho" w:hAnsi="Lucida Grande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E06C6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4D9A"/>
    <w:pPr>
      <w:tabs>
        <w:tab w:val="center" w:pos="4513"/>
        <w:tab w:val="right" w:pos="9026"/>
      </w:tabs>
    </w:pPr>
    <w:rPr>
      <w:rFonts w:ascii="Cambria" w:eastAsia="MS Mincho" w:hAnsi="Cambria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4D9A"/>
  </w:style>
  <w:style w:type="paragraph" w:styleId="Footer">
    <w:name w:val="footer"/>
    <w:basedOn w:val="Normal"/>
    <w:link w:val="FooterChar"/>
    <w:uiPriority w:val="99"/>
    <w:unhideWhenUsed/>
    <w:rsid w:val="00D24D9A"/>
    <w:pPr>
      <w:tabs>
        <w:tab w:val="center" w:pos="4513"/>
        <w:tab w:val="right" w:pos="9026"/>
      </w:tabs>
    </w:pPr>
    <w:rPr>
      <w:rFonts w:ascii="Cambria" w:eastAsia="MS Mincho" w:hAnsi="Cambria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24D9A"/>
  </w:style>
  <w:style w:type="character" w:customStyle="1" w:styleId="Heading1Char">
    <w:name w:val="Heading 1 Char"/>
    <w:link w:val="Heading1"/>
    <w:rsid w:val="0015513C"/>
    <w:rPr>
      <w:rFonts w:ascii="Arial" w:eastAsia="Times New Roman" w:hAnsi="Arial" w:cs="Times New Roman"/>
      <w:sz w:val="28"/>
      <w:szCs w:val="20"/>
      <w:lang w:val="en-GB"/>
    </w:rPr>
  </w:style>
  <w:style w:type="table" w:styleId="TableGrid">
    <w:name w:val="Table Grid"/>
    <w:basedOn w:val="TableNormal"/>
    <w:uiPriority w:val="59"/>
    <w:rsid w:val="00B0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18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works.co.uk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CWRecycling\ApprovedDocs\A_Forms&amp;Templates\Template_header&amp;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7DC087B2290E48B109ACF1538A0D53" ma:contentTypeVersion="15" ma:contentTypeDescription="Create a new document." ma:contentTypeScope="" ma:versionID="2222005f3c2088100fb19f2bae2e9635">
  <xsd:schema xmlns:xsd="http://www.w3.org/2001/XMLSchema" xmlns:xs="http://www.w3.org/2001/XMLSchema" xmlns:p="http://schemas.microsoft.com/office/2006/metadata/properties" xmlns:ns2="4468f92b-d6e0-456b-8dd2-4e7caedc5ca3" xmlns:ns3="3cf3b390-0274-431d-aecb-c2d51c408364" targetNamespace="http://schemas.microsoft.com/office/2006/metadata/properties" ma:root="true" ma:fieldsID="c546aa9cc464fd5e62b39737902b9e1d" ns2:_="" ns3:_="">
    <xsd:import namespace="4468f92b-d6e0-456b-8dd2-4e7caedc5ca3"/>
    <xsd:import namespace="3cf3b390-0274-431d-aecb-c2d51c408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8f92b-d6e0-456b-8dd2-4e7caedc5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c10e06-76a8-419a-aea9-8ac063cc3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b390-0274-431d-aecb-c2d51c408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bdf37b-a62f-409f-b71b-8d7bba071ae0}" ma:internalName="TaxCatchAll" ma:showField="CatchAllData" ma:web="3cf3b390-0274-431d-aecb-c2d51c408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3DE48-DB46-EB42-84AF-DDAFA3EB1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B3736-0BB4-4DF2-80F0-A44DAC8D2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8f92b-d6e0-456b-8dd2-4e7caedc5ca3"/>
    <ds:schemaRef ds:uri="3cf3b390-0274-431d-aecb-c2d51c408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Template_header&amp;footer</Template>
  <TotalTime>2</TotalTime>
  <Pages>2</Pages>
  <Words>222</Words>
  <Characters>1270</Characters>
  <Application>Microsoft Office Word</Application>
  <DocSecurity>0</DocSecurity>
  <Lines>127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Links>
    <vt:vector size="6" baseType="variant">
      <vt:variant>
        <vt:i4>8257644</vt:i4>
      </vt:variant>
      <vt:variant>
        <vt:i4>0</vt:i4>
      </vt:variant>
      <vt:variant>
        <vt:i4>0</vt:i4>
      </vt:variant>
      <vt:variant>
        <vt:i4>5</vt:i4>
      </vt:variant>
      <vt:variant>
        <vt:lpwstr>http://www.warmworks.co.uk/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Kelly Brown</cp:lastModifiedBy>
  <cp:revision>3</cp:revision>
  <dcterms:created xsi:type="dcterms:W3CDTF">2026-07-02T15:25:00Z</dcterms:created>
  <dcterms:modified xsi:type="dcterms:W3CDTF">2026-07-02T15:27:00Z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0x010100E90DC8001F767748BEBE09CF497BDEB7</vt:lpwstr>
  </property>
</Properties>
</file>